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2FDE0" w14:textId="77777777" w:rsidR="000064CB" w:rsidRPr="000837A5" w:rsidRDefault="000064CB" w:rsidP="00995773">
      <w:pPr>
        <w:pStyle w:val="Heading1"/>
      </w:pPr>
      <w:bookmarkStart w:id="0" w:name="_Toc398587849"/>
    </w:p>
    <w:bookmarkEnd w:id="0"/>
    <w:p w14:paraId="06723DF3" w14:textId="77777777" w:rsidR="0079585E" w:rsidRPr="0079585E" w:rsidRDefault="00F7106D" w:rsidP="00995773">
      <w:pPr>
        <w:pStyle w:val="Heading1"/>
        <w:rPr>
          <w:rFonts w:ascii="Palatino Linotype" w:hAnsi="Palatino Linotype"/>
          <w:sz w:val="19"/>
          <w:szCs w:val="19"/>
        </w:rPr>
      </w:pPr>
      <w:r>
        <w:t>Title</w:t>
      </w:r>
    </w:p>
    <w:p w14:paraId="67BF5014" w14:textId="77777777" w:rsidR="0079585E" w:rsidRDefault="0079585E" w:rsidP="007B0462"/>
    <w:p w14:paraId="31700BAF" w14:textId="77777777" w:rsidR="0079585E" w:rsidRPr="0079585E" w:rsidRDefault="00F7106D" w:rsidP="00790400">
      <w:pPr>
        <w:pStyle w:val="AuthorName"/>
        <w:rPr>
          <w:i/>
        </w:rPr>
      </w:pPr>
      <w:r>
        <w:t xml:space="preserve">AUTHOR </w:t>
      </w:r>
      <w:r w:rsidRPr="00BD6ACD">
        <w:t>NAME</w:t>
      </w:r>
      <w:r w:rsidR="00F63CFE">
        <w:t xml:space="preserve">, </w:t>
      </w:r>
      <w:r>
        <w:t>DEGREE</w:t>
      </w:r>
    </w:p>
    <w:p w14:paraId="327D16D6" w14:textId="77777777" w:rsidR="0079585E" w:rsidRDefault="00F7106D" w:rsidP="00790400">
      <w:pPr>
        <w:pStyle w:val="Institution"/>
      </w:pPr>
      <w:r>
        <w:t>Institution/</w:t>
      </w:r>
      <w:r w:rsidRPr="00BD6ACD">
        <w:t>Affiliation</w:t>
      </w:r>
      <w:r w:rsidR="0079585E">
        <w:t xml:space="preserve">, </w:t>
      </w:r>
      <w:r>
        <w:t>COUNTRY</w:t>
      </w:r>
    </w:p>
    <w:p w14:paraId="03E1D68E" w14:textId="77777777" w:rsidR="0079585E" w:rsidRDefault="0079585E" w:rsidP="007B0462"/>
    <w:p w14:paraId="09F0ABA7" w14:textId="77777777" w:rsidR="00BE715A" w:rsidRDefault="00BE715A" w:rsidP="00995773">
      <w:pPr>
        <w:pStyle w:val="3-SubtitleLevel1"/>
      </w:pPr>
      <w:r>
        <w:t>Abstract</w:t>
      </w:r>
    </w:p>
    <w:p w14:paraId="70F5E3A2" w14:textId="74F1908A" w:rsidR="00BE715A" w:rsidRPr="00A37DA9" w:rsidRDefault="00BE715A" w:rsidP="00A37DA9">
      <w:pPr>
        <w:pStyle w:val="1-BodyText"/>
        <w:ind w:left="272" w:right="215" w:firstLine="0"/>
      </w:pPr>
      <w:r>
        <w:t xml:space="preserve">Lorem ipsum dolor sit </w:t>
      </w:r>
      <w:proofErr w:type="spellStart"/>
      <w:r w:rsidRPr="00BD6ACD"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aliqua</w:t>
      </w:r>
      <w:proofErr w:type="spellEnd"/>
      <w:r>
        <w:t xml:space="preserve">. 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 w:rsidRPr="00BD6ACD"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. Duis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</w:t>
      </w:r>
      <w:r w:rsidRPr="007B0462">
        <w:t>dolor</w:t>
      </w:r>
      <w:r>
        <w:t xml:space="preserve">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dolore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 xml:space="preserve">. </w:t>
      </w:r>
      <w:proofErr w:type="spellStart"/>
      <w:r>
        <w:t>Excepteur</w:t>
      </w:r>
      <w:proofErr w:type="spellEnd"/>
      <w:r>
        <w:t xml:space="preserve"> </w:t>
      </w:r>
      <w:proofErr w:type="spellStart"/>
      <w:r w:rsidRPr="00A37DA9">
        <w:t>sint</w:t>
      </w:r>
      <w:proofErr w:type="spellEnd"/>
      <w:r w:rsidRPr="00A37DA9">
        <w:t xml:space="preserve"> </w:t>
      </w:r>
      <w:proofErr w:type="spellStart"/>
      <w:r w:rsidRPr="00A37DA9">
        <w:t>occaecat</w:t>
      </w:r>
      <w:proofErr w:type="spellEnd"/>
      <w:r w:rsidRPr="00A37DA9">
        <w:t xml:space="preserve"> </w:t>
      </w:r>
      <w:proofErr w:type="spellStart"/>
      <w:r w:rsidRPr="00A37DA9">
        <w:t>cupidatat</w:t>
      </w:r>
      <w:proofErr w:type="spellEnd"/>
      <w:r w:rsidRPr="00A37DA9">
        <w:t xml:space="preserve"> non </w:t>
      </w:r>
      <w:proofErr w:type="spellStart"/>
      <w:r w:rsidRPr="00A37DA9">
        <w:t>proident</w:t>
      </w:r>
      <w:proofErr w:type="spellEnd"/>
      <w:r w:rsidRPr="00A37DA9">
        <w:t xml:space="preserve">, sunt in culpa qui </w:t>
      </w:r>
      <w:proofErr w:type="spellStart"/>
      <w:r w:rsidRPr="00A37DA9">
        <w:t>officia</w:t>
      </w:r>
      <w:proofErr w:type="spellEnd"/>
      <w:r w:rsidRPr="00A37DA9">
        <w:t xml:space="preserve"> </w:t>
      </w:r>
      <w:proofErr w:type="spellStart"/>
      <w:r w:rsidRPr="00A37DA9">
        <w:t>deserunt</w:t>
      </w:r>
      <w:proofErr w:type="spellEnd"/>
      <w:r w:rsidRPr="00A37DA9">
        <w:t xml:space="preserve"> </w:t>
      </w:r>
      <w:proofErr w:type="spellStart"/>
      <w:r w:rsidRPr="00A37DA9">
        <w:t>mollit</w:t>
      </w:r>
      <w:proofErr w:type="spellEnd"/>
      <w:r w:rsidRPr="00A37DA9">
        <w:t xml:space="preserve"> </w:t>
      </w:r>
      <w:proofErr w:type="spellStart"/>
      <w:r w:rsidRPr="00A37DA9">
        <w:t>anim</w:t>
      </w:r>
      <w:proofErr w:type="spellEnd"/>
      <w:r w:rsidRPr="00A37DA9">
        <w:t xml:space="preserve"> id </w:t>
      </w:r>
      <w:proofErr w:type="spellStart"/>
      <w:r w:rsidRPr="00A37DA9">
        <w:t>est</w:t>
      </w:r>
      <w:proofErr w:type="spellEnd"/>
      <w:r w:rsidRPr="00A37DA9">
        <w:t xml:space="preserve"> </w:t>
      </w:r>
      <w:proofErr w:type="spellStart"/>
      <w:r w:rsidRPr="00A37DA9">
        <w:t>laborum</w:t>
      </w:r>
      <w:proofErr w:type="spellEnd"/>
      <w:r w:rsidRPr="00A37DA9">
        <w:t>.</w:t>
      </w:r>
    </w:p>
    <w:p w14:paraId="216029C5" w14:textId="77777777" w:rsidR="00A37DA9" w:rsidRPr="00A37DA9" w:rsidRDefault="00A37DA9" w:rsidP="00A37DA9">
      <w:pPr>
        <w:pStyle w:val="NoSpacing"/>
        <w:ind w:left="272" w:right="215"/>
        <w:rPr>
          <w:rFonts w:ascii="Palatino Linotype" w:hAnsi="Palatino Linotype"/>
          <w:sz w:val="19"/>
          <w:szCs w:val="19"/>
          <w:lang w:val="en-US" w:eastAsia="id-ID"/>
        </w:rPr>
      </w:pPr>
    </w:p>
    <w:p w14:paraId="0C54C77C" w14:textId="788209B6" w:rsidR="00A37DA9" w:rsidRPr="00A37DA9" w:rsidRDefault="00A37DA9" w:rsidP="00A37DA9">
      <w:pPr>
        <w:pStyle w:val="NoSpacing"/>
        <w:ind w:left="272" w:right="215"/>
        <w:rPr>
          <w:rFonts w:ascii="Palatino Linotype" w:hAnsi="Palatino Linotype"/>
          <w:i/>
          <w:iCs/>
          <w:sz w:val="19"/>
          <w:szCs w:val="19"/>
          <w:lang w:val="en-US" w:eastAsia="id-ID"/>
        </w:rPr>
      </w:pPr>
      <w:r w:rsidRPr="00A37DA9">
        <w:rPr>
          <w:rFonts w:ascii="Palatino Linotype" w:hAnsi="Palatino Linotype"/>
          <w:i/>
          <w:iCs/>
          <w:sz w:val="19"/>
          <w:szCs w:val="19"/>
          <w:lang w:val="en-US" w:eastAsia="id-ID"/>
        </w:rPr>
        <w:t>Keywords:</w:t>
      </w:r>
    </w:p>
    <w:p w14:paraId="242AA002" w14:textId="77777777" w:rsidR="00F7106D" w:rsidRPr="005A3A06" w:rsidRDefault="005A3A06" w:rsidP="00995773">
      <w:pPr>
        <w:pStyle w:val="3-SubtitleLevel1"/>
      </w:pPr>
      <w:r w:rsidRPr="005A3A06">
        <w:t xml:space="preserve">1. </w:t>
      </w:r>
      <w:r w:rsidR="00F7106D" w:rsidRPr="005A3A06">
        <w:t>Introduction</w:t>
      </w:r>
    </w:p>
    <w:p w14:paraId="124944C5" w14:textId="77777777" w:rsidR="00B00D5F" w:rsidRDefault="00F7106D" w:rsidP="005A3A06">
      <w:pPr>
        <w:pStyle w:val="1-BodyText"/>
      </w:pPr>
      <w:r>
        <w:t xml:space="preserve">Lorem ipsum dolor sit </w:t>
      </w:r>
      <w:proofErr w:type="spellStart"/>
      <w:r w:rsidRPr="00BD6ACD"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aliqua</w:t>
      </w:r>
      <w:proofErr w:type="spellEnd"/>
      <w:r>
        <w:t xml:space="preserve">. 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 w:rsidRPr="00BD6ACD"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. Duis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</w:t>
      </w:r>
      <w:r w:rsidRPr="007B0462">
        <w:t>dolor</w:t>
      </w:r>
      <w:r>
        <w:t xml:space="preserve">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dolore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 xml:space="preserve">.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sunt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  <w:r>
        <w:rPr>
          <w:rStyle w:val="FootnoteReference"/>
        </w:rPr>
        <w:footnoteReference w:id="1"/>
      </w:r>
    </w:p>
    <w:p w14:paraId="1FDFFD74" w14:textId="77777777" w:rsidR="00F7106D" w:rsidRDefault="005A3A06" w:rsidP="00995773">
      <w:pPr>
        <w:pStyle w:val="3-SubtitleLevel1"/>
      </w:pPr>
      <w:r>
        <w:lastRenderedPageBreak/>
        <w:t xml:space="preserve">2. </w:t>
      </w:r>
      <w:r w:rsidR="00BD6ACD">
        <w:t>Subt</w:t>
      </w:r>
      <w:r w:rsidR="00F7106D">
        <w:t>itle</w:t>
      </w:r>
      <w:r w:rsidR="00BD6ACD">
        <w:t xml:space="preserve"> Level 1</w:t>
      </w:r>
    </w:p>
    <w:p w14:paraId="6F0B1458" w14:textId="77777777" w:rsidR="007B0462" w:rsidRPr="005A3A06" w:rsidRDefault="005A3A06" w:rsidP="005A3A06">
      <w:pPr>
        <w:pStyle w:val="Header"/>
      </w:pPr>
      <w:r>
        <w:t xml:space="preserve">2.1 </w:t>
      </w:r>
      <w:r w:rsidR="007B0462" w:rsidRPr="005A3A06">
        <w:t>Subtitle Level 2</w:t>
      </w:r>
    </w:p>
    <w:p w14:paraId="17185F92" w14:textId="77777777" w:rsidR="00BD6ACD" w:rsidRDefault="00BD6ACD" w:rsidP="005A3A06">
      <w:pPr>
        <w:pStyle w:val="1-BodyText"/>
      </w:pPr>
      <w:r>
        <w:t xml:space="preserve">Lorem ipsum dolor sit </w:t>
      </w:r>
      <w:proofErr w:type="spellStart"/>
      <w:r w:rsidRPr="00BD6ACD"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aliqua</w:t>
      </w:r>
      <w:proofErr w:type="spellEnd"/>
      <w:r>
        <w:t xml:space="preserve">. 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. Duis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dolore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 xml:space="preserve">.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sunt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</w:p>
    <w:p w14:paraId="7F2BB623" w14:textId="213977DD" w:rsidR="0079585E" w:rsidRDefault="00BD6ACD" w:rsidP="00B80302">
      <w:r>
        <w:t xml:space="preserve">Lorem </w:t>
      </w:r>
      <w:r w:rsidRPr="007B0462">
        <w:t>ipsum</w:t>
      </w:r>
      <w:r>
        <w:t xml:space="preserve"> </w:t>
      </w:r>
      <w:r w:rsidRPr="007B0462">
        <w:t>dolor</w:t>
      </w:r>
      <w:r>
        <w:t xml:space="preserve"> sit </w:t>
      </w:r>
      <w:proofErr w:type="spellStart"/>
      <w:r w:rsidRPr="00BD6ACD">
        <w:t>amet</w:t>
      </w:r>
      <w:proofErr w:type="spellEnd"/>
      <w:r>
        <w:t xml:space="preserve">, </w:t>
      </w:r>
      <w:proofErr w:type="spellStart"/>
      <w:r w:rsidRPr="007B0462"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aliqua</w:t>
      </w:r>
      <w:proofErr w:type="spellEnd"/>
      <w:r>
        <w:t xml:space="preserve">. 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. Duis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dolore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 xml:space="preserve">.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sunt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</w:p>
    <w:sectPr w:rsidR="0079585E" w:rsidSect="00995773">
      <w:headerReference w:type="even" r:id="rId8"/>
      <w:headerReference w:type="default" r:id="rId9"/>
      <w:headerReference w:type="first" r:id="rId10"/>
      <w:pgSz w:w="8640" w:h="12960" w:code="1"/>
      <w:pgMar w:top="1123" w:right="1111" w:bottom="1049" w:left="1225" w:header="1151" w:footer="1009" w:gutter="0"/>
      <w:pgNumType w:start="1"/>
      <w:cols w:space="720"/>
      <w:noEndnote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3E69" w14:textId="77777777" w:rsidR="00A55FF3" w:rsidRDefault="00A55FF3" w:rsidP="007B0462">
      <w:r>
        <w:separator/>
      </w:r>
    </w:p>
    <w:p w14:paraId="21DB2188" w14:textId="77777777" w:rsidR="00A55FF3" w:rsidRDefault="00A55FF3" w:rsidP="007B0462"/>
    <w:p w14:paraId="6EA21AA5" w14:textId="77777777" w:rsidR="00A55FF3" w:rsidRDefault="00A55FF3" w:rsidP="007B0462"/>
  </w:endnote>
  <w:endnote w:type="continuationSeparator" w:id="0">
    <w:p w14:paraId="0214D69B" w14:textId="77777777" w:rsidR="00A55FF3" w:rsidRDefault="00A55FF3" w:rsidP="007B0462">
      <w:r>
        <w:continuationSeparator/>
      </w:r>
    </w:p>
    <w:p w14:paraId="7479AC9B" w14:textId="77777777" w:rsidR="00A55FF3" w:rsidRDefault="00A55FF3" w:rsidP="007B0462"/>
    <w:p w14:paraId="7ADFAE45" w14:textId="77777777" w:rsidR="00A55FF3" w:rsidRDefault="00A55FF3" w:rsidP="007B04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305E415-24DF-2D47-8A43-03597F2F56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098782-47EF-D740-96AA-41451BB53201}"/>
    <w:embedBold r:id="rId3" w:fontKey="{CDD73297-E13D-7940-94E7-89318236C095}"/>
    <w:embedItalic r:id="rId4" w:fontKey="{C1AB7B05-DE1B-AC4D-A41B-CA55484719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9FF5574-E04F-7649-8573-65CF968CA3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9031C15-6976-E746-BC0D-2CCBBF169EAF}"/>
  </w:font>
  <w:font w:name="Bernhard Modern Std Roman">
    <w:panose1 w:val="0207040307030A020402"/>
    <w:charset w:val="00"/>
    <w:family w:val="roman"/>
    <w:notTrueType/>
    <w:pitch w:val="variable"/>
    <w:sig w:usb0="800000AF" w:usb1="4000204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108BC6FC-493D-2046-83F5-DACE376A2DE0}"/>
    <w:embedBold r:id="rId8" w:fontKey="{12601FD5-AE06-584B-B315-58894E4C9F17}"/>
    <w:embedItalic r:id="rId9" w:fontKey="{5FC06DF4-B6A6-544E-B7E5-DE0B7DE3BA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45DAC26-3D4F-724E-A96D-4CE3076686FA}"/>
    <w:embedBold r:id="rId11" w:fontKey="{B38FA3A8-8D91-AC44-8237-B5E004A779A5}"/>
    <w:embedItalic r:id="rId12" w:fontKey="{2E084FCD-FDD4-B944-90C7-33B5607738E7}"/>
  </w:font>
  <w:font w:name="BernhardMod BT">
    <w:altName w:val="Cambria"/>
    <w:panose1 w:val="020B0604020202020204"/>
    <w:charset w:val="00"/>
    <w:family w:val="roman"/>
    <w:pitch w:val="variable"/>
    <w:sig w:usb0="800000AF" w:usb1="1000204A" w:usb2="00000000" w:usb3="00000000" w:csb0="00000011" w:csb1="00000000"/>
  </w:font>
  <w:font w:name="Cardo">
    <w:altName w:val="Times New Roman"/>
    <w:panose1 w:val="020B0604020202020204"/>
    <w:charset w:val="B1"/>
    <w:family w:val="roman"/>
    <w:pitch w:val="variable"/>
    <w:sig w:usb0="E40008FF" w:usb1="5201E0FB" w:usb2="04608000" w:usb3="00000000" w:csb0="000000BB" w:csb1="00000000"/>
  </w:font>
  <w:font w:name="Times New (W1)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4D876C51-3A62-024D-AB36-84E4D75F29C3}"/>
    <w:embedItalic r:id="rId21" w:fontKey="{D19D5BC3-C2AA-B14B-A6EB-16A6AD4C109C}"/>
  </w:font>
  <w:font w:name="SBL Hebrew">
    <w:panose1 w:val="02000000000000000000"/>
    <w:charset w:val="B1"/>
    <w:family w:val="auto"/>
    <w:pitch w:val="variable"/>
    <w:sig w:usb0="8000086F" w:usb1="4000204A" w:usb2="00000000" w:usb3="00000000" w:csb0="00000021" w:csb1="00000000"/>
    <w:embedRegular r:id="rId22" w:fontKey="{EA2B9EC7-3646-9F4D-9F61-FD9BE63F5865}"/>
  </w:font>
  <w:font w:name="SBL Greek">
    <w:panose1 w:val="02000000000000000000"/>
    <w:charset w:val="00"/>
    <w:family w:val="auto"/>
    <w:pitch w:val="variable"/>
    <w:sig w:usb0="C00000EF" w:usb1="0001A0CB" w:usb2="00000000" w:usb3="00000000" w:csb0="00000009" w:csb1="00000000"/>
    <w:embedRegular r:id="rId23" w:fontKey="{F938F316-2CB9-4342-AF98-94414E0E0D52}"/>
  </w:font>
  <w:font w:name="Gentium">
    <w:altName w:val="Calibri"/>
    <w:panose1 w:val="020B0604020202020204"/>
    <w:charset w:val="00"/>
    <w:family w:val="auto"/>
    <w:pitch w:val="variable"/>
    <w:sig w:usb0="E00000FF" w:usb1="00000003" w:usb2="00000000" w:usb3="00000000" w:csb0="0000001B" w:csb1="00000000"/>
  </w:font>
  <w:font w:name="PalatinoLinotype-Italic">
    <w:altName w:val="Palatino Linotype"/>
    <w:panose1 w:val="020B06040202020202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6" w:fontKey="{564D7DA2-EF77-A34B-B3E7-9569F8957B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80DA4" w14:textId="77777777" w:rsidR="00A55FF3" w:rsidRPr="00E07050" w:rsidRDefault="00A55FF3" w:rsidP="00847D70">
      <w:pPr>
        <w:pStyle w:val="Footer"/>
        <w:spacing w:before="0" w:after="0"/>
        <w:ind w:left="0"/>
      </w:pPr>
    </w:p>
  </w:footnote>
  <w:footnote w:type="continuationSeparator" w:id="0">
    <w:p w14:paraId="09E38A7D" w14:textId="77777777" w:rsidR="00A55FF3" w:rsidRDefault="00A55FF3" w:rsidP="007B0462">
      <w:pPr>
        <w:pStyle w:val="Foo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448199" w14:textId="77777777" w:rsidR="00A55FF3" w:rsidRDefault="00A55FF3" w:rsidP="007B0462"/>
    <w:p w14:paraId="542CC085" w14:textId="77777777" w:rsidR="00A55FF3" w:rsidRDefault="00A55FF3" w:rsidP="007B0462"/>
  </w:footnote>
  <w:footnote w:id="1">
    <w:p w14:paraId="228A1A01" w14:textId="77777777" w:rsidR="00F7106D" w:rsidRPr="00F7106D" w:rsidRDefault="00F7106D" w:rsidP="00847D70">
      <w:pPr>
        <w:pStyle w:val="FootnoteText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sed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labore et dolore magna </w:t>
      </w:r>
      <w:proofErr w:type="spellStart"/>
      <w:r>
        <w:t>aliqua</w:t>
      </w:r>
      <w:proofErr w:type="spellEnd"/>
      <w:r>
        <w:t xml:space="preserve">. Ut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. Duis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dolore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 xml:space="preserve">.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sunt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45B2" w14:textId="77777777" w:rsidR="00672B5D" w:rsidRDefault="00442FE6" w:rsidP="00995773">
    <w:pPr>
      <w:pStyle w:val="Header"/>
      <w:spacing w:before="0" w:after="0"/>
      <w:ind w:left="1259" w:hanging="1259"/>
      <w:jc w:val="both"/>
      <w:rPr>
        <w:rFonts w:ascii="Palatino Linotype" w:hAnsi="Palatino Linotype"/>
        <w:sz w:val="19"/>
      </w:rPr>
    </w:pPr>
    <w:r w:rsidRPr="00995773">
      <w:rPr>
        <w:rFonts w:ascii="Palatino Linotype" w:hAnsi="Palatino Linotype"/>
        <w:sz w:val="19"/>
      </w:rPr>
      <w:fldChar w:fldCharType="begin"/>
    </w:r>
    <w:r w:rsidRPr="00995773">
      <w:rPr>
        <w:rFonts w:ascii="Palatino Linotype" w:hAnsi="Palatino Linotype"/>
        <w:sz w:val="19"/>
      </w:rPr>
      <w:instrText xml:space="preserve"> PAGE   \* MERGEFORMAT </w:instrText>
    </w:r>
    <w:r w:rsidRPr="00995773">
      <w:rPr>
        <w:rFonts w:ascii="Palatino Linotype" w:hAnsi="Palatino Linotype"/>
        <w:sz w:val="19"/>
      </w:rPr>
      <w:fldChar w:fldCharType="separate"/>
    </w:r>
    <w:r w:rsidR="00CE2FD6" w:rsidRPr="00995773">
      <w:rPr>
        <w:rFonts w:ascii="Palatino Linotype" w:hAnsi="Palatino Linotype"/>
        <w:noProof/>
        <w:sz w:val="19"/>
      </w:rPr>
      <w:t>94</w:t>
    </w:r>
    <w:r w:rsidRPr="00995773">
      <w:rPr>
        <w:rFonts w:ascii="Palatino Linotype" w:hAnsi="Palatino Linotype" w:cs="PalatinoLinotype-Italic"/>
        <w:noProof/>
        <w:sz w:val="19"/>
      </w:rPr>
      <w:fldChar w:fldCharType="end"/>
    </w:r>
    <w:r w:rsidRPr="00995773">
      <w:rPr>
        <w:rFonts w:ascii="Palatino Linotype" w:hAnsi="Palatino Linotype" w:cs="PalatinoLinotype-Italic"/>
        <w:noProof/>
        <w:sz w:val="19"/>
      </w:rPr>
      <w:tab/>
    </w:r>
    <w:r w:rsidRPr="00995773">
      <w:rPr>
        <w:rFonts w:ascii="Palatino Linotype" w:hAnsi="Palatino Linotype"/>
        <w:i/>
        <w:iCs/>
        <w:sz w:val="19"/>
      </w:rPr>
      <w:t>Journal of Asia Adventist Seminary</w:t>
    </w:r>
    <w:r w:rsidRPr="00995773">
      <w:rPr>
        <w:rFonts w:ascii="Palatino Linotype" w:hAnsi="Palatino Linotype"/>
        <w:sz w:val="19"/>
      </w:rPr>
      <w:t xml:space="preserve"> </w:t>
    </w:r>
    <w:proofErr w:type="spellStart"/>
    <w:r w:rsidR="00F7106D" w:rsidRPr="00995773">
      <w:rPr>
        <w:rFonts w:ascii="Palatino Linotype" w:hAnsi="Palatino Linotype"/>
        <w:sz w:val="19"/>
      </w:rPr>
      <w:t>Volume</w:t>
    </w:r>
    <w:r w:rsidRPr="00995773">
      <w:rPr>
        <w:rFonts w:ascii="Palatino Linotype" w:hAnsi="Palatino Linotype"/>
        <w:sz w:val="19"/>
      </w:rPr>
      <w:t>.</w:t>
    </w:r>
    <w:r w:rsidR="00F7106D" w:rsidRPr="00995773">
      <w:rPr>
        <w:rFonts w:ascii="Palatino Linotype" w:hAnsi="Palatino Linotype"/>
        <w:sz w:val="19"/>
      </w:rPr>
      <w:t>Issue</w:t>
    </w:r>
    <w:proofErr w:type="spellEnd"/>
    <w:r w:rsidRPr="00995773">
      <w:rPr>
        <w:rFonts w:ascii="Palatino Linotype" w:hAnsi="Palatino Linotype"/>
        <w:sz w:val="19"/>
      </w:rPr>
      <w:t xml:space="preserve"> (</w:t>
    </w:r>
    <w:r w:rsidR="00F7106D" w:rsidRPr="00995773">
      <w:rPr>
        <w:rFonts w:ascii="Palatino Linotype" w:hAnsi="Palatino Linotype"/>
        <w:sz w:val="19"/>
      </w:rPr>
      <w:t>Year</w:t>
    </w:r>
    <w:r w:rsidRPr="00995773">
      <w:rPr>
        <w:rFonts w:ascii="Palatino Linotype" w:hAnsi="Palatino Linotype"/>
        <w:sz w:val="19"/>
      </w:rPr>
      <w:t>)</w:t>
    </w:r>
  </w:p>
  <w:p w14:paraId="30C8793C" w14:textId="77777777" w:rsidR="00995773" w:rsidRPr="00995773" w:rsidRDefault="00995773" w:rsidP="00995773">
    <w:pPr>
      <w:pStyle w:val="Header"/>
      <w:spacing w:before="0" w:after="0"/>
      <w:ind w:left="1259" w:hanging="1259"/>
      <w:jc w:val="left"/>
      <w:rPr>
        <w:rFonts w:ascii="Palatino Linotype" w:hAnsi="Palatino Linotype"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5D3A" w14:textId="059971B8" w:rsidR="00672B5D" w:rsidRDefault="00442FE6" w:rsidP="00B80302">
    <w:pPr>
      <w:pStyle w:val="Header"/>
      <w:spacing w:before="0" w:after="0"/>
      <w:ind w:left="1259" w:hanging="1259"/>
      <w:jc w:val="right"/>
      <w:rPr>
        <w:rStyle w:val="PageNumber"/>
        <w:noProof/>
      </w:rPr>
    </w:pPr>
    <w:r w:rsidRPr="00B80302">
      <w:fldChar w:fldCharType="begin"/>
    </w:r>
    <w:r w:rsidRPr="00B80302">
      <w:rPr>
        <w:rFonts w:ascii="Palatino Linotype" w:hAnsi="Palatino Linotype"/>
        <w:sz w:val="19"/>
      </w:rPr>
      <w:instrText xml:space="preserve"> PAGE   \* MERGEFORMAT </w:instrText>
    </w:r>
    <w:r w:rsidRPr="00B80302">
      <w:fldChar w:fldCharType="separate"/>
    </w:r>
    <w:r w:rsidRPr="00B80302">
      <w:rPr>
        <w:rFonts w:ascii="Palatino Linotype" w:hAnsi="Palatino Linotype"/>
        <w:sz w:val="19"/>
      </w:rPr>
      <w:t>81</w:t>
    </w:r>
    <w:r w:rsidRPr="00B80302">
      <w:rPr>
        <w:rStyle w:val="PageNumber"/>
        <w:noProof/>
      </w:rPr>
      <w:fldChar w:fldCharType="end"/>
    </w:r>
  </w:p>
  <w:p w14:paraId="6DC37C74" w14:textId="77777777" w:rsidR="00B80302" w:rsidRPr="00B80302" w:rsidRDefault="00B80302" w:rsidP="00B80302">
    <w:pPr>
      <w:pStyle w:val="Header"/>
      <w:spacing w:before="0" w:after="0"/>
      <w:ind w:left="1259" w:hanging="1259"/>
      <w:jc w:val="right"/>
      <w:rPr>
        <w:rFonts w:ascii="Palatino Linotype" w:hAnsi="Palatino Linotype"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44CC" w14:textId="77777777" w:rsidR="00865419" w:rsidRPr="00DE2A9E" w:rsidRDefault="00865419" w:rsidP="005A3A06">
    <w:pPr>
      <w:pStyle w:val="Header"/>
      <w:rPr>
        <w:rFonts w:ascii="Palatino Linotype" w:hAnsi="Palatino Linotype"/>
        <w:sz w:val="19"/>
      </w:rPr>
    </w:pPr>
    <w:r w:rsidRPr="00DE2A9E">
      <w:rPr>
        <w:rFonts w:ascii="Palatino Linotype" w:hAnsi="Palatino Linotype"/>
        <w:i/>
        <w:iCs/>
        <w:sz w:val="19"/>
      </w:rPr>
      <w:t>Journal of Asia Adventist Seminary</w:t>
    </w:r>
    <w:r w:rsidRPr="00DE2A9E">
      <w:rPr>
        <w:rFonts w:ascii="Palatino Linotype" w:hAnsi="Palatino Linotype"/>
        <w:sz w:val="19"/>
      </w:rPr>
      <w:t xml:space="preserve"> </w:t>
    </w:r>
    <w:proofErr w:type="spellStart"/>
    <w:r w:rsidR="00F7106D" w:rsidRPr="00DE2A9E">
      <w:rPr>
        <w:rFonts w:ascii="Palatino Linotype" w:hAnsi="Palatino Linotype"/>
        <w:sz w:val="19"/>
      </w:rPr>
      <w:t>Volume</w:t>
    </w:r>
    <w:r w:rsidRPr="00DE2A9E">
      <w:rPr>
        <w:rFonts w:ascii="Palatino Linotype" w:hAnsi="Palatino Linotype"/>
        <w:sz w:val="19"/>
      </w:rPr>
      <w:t>.</w:t>
    </w:r>
    <w:r w:rsidR="00F7106D" w:rsidRPr="00DE2A9E">
      <w:rPr>
        <w:rFonts w:ascii="Palatino Linotype" w:hAnsi="Palatino Linotype"/>
        <w:sz w:val="19"/>
      </w:rPr>
      <w:t>Issue</w:t>
    </w:r>
    <w:proofErr w:type="spellEnd"/>
    <w:r w:rsidRPr="00DE2A9E">
      <w:rPr>
        <w:rFonts w:ascii="Palatino Linotype" w:hAnsi="Palatino Linotype"/>
        <w:sz w:val="19"/>
      </w:rPr>
      <w:t xml:space="preserve"> (</w:t>
    </w:r>
    <w:r w:rsidR="00F7106D" w:rsidRPr="00DE2A9E">
      <w:rPr>
        <w:rFonts w:ascii="Palatino Linotype" w:hAnsi="Palatino Linotype"/>
        <w:sz w:val="19"/>
      </w:rPr>
      <w:t>Year</w:t>
    </w:r>
    <w:r w:rsidR="00292BF6" w:rsidRPr="00DE2A9E">
      <w:rPr>
        <w:rFonts w:ascii="Palatino Linotype" w:hAnsi="Palatino Linotype"/>
        <w:sz w:val="19"/>
      </w:rPr>
      <w:t xml:space="preserve">): </w:t>
    </w:r>
    <w:r w:rsidR="00F7106D" w:rsidRPr="00DE2A9E">
      <w:rPr>
        <w:rFonts w:ascii="Palatino Linotype" w:hAnsi="Palatino Linotype"/>
        <w:sz w:val="19"/>
      </w:rPr>
      <w:t>Pages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8EE8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806A4"/>
    <w:multiLevelType w:val="hybridMultilevel"/>
    <w:tmpl w:val="4D42624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76BBD"/>
    <w:multiLevelType w:val="hybridMultilevel"/>
    <w:tmpl w:val="09C2CE9A"/>
    <w:lvl w:ilvl="0" w:tplc="06E603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48F6E2E"/>
    <w:multiLevelType w:val="hybridMultilevel"/>
    <w:tmpl w:val="3B2207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E655B"/>
    <w:multiLevelType w:val="hybridMultilevel"/>
    <w:tmpl w:val="CF022182"/>
    <w:lvl w:ilvl="0" w:tplc="487E7A14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903199"/>
    <w:multiLevelType w:val="hybridMultilevel"/>
    <w:tmpl w:val="457C28BE"/>
    <w:lvl w:ilvl="0" w:tplc="50BEDC28">
      <w:start w:val="1"/>
      <w:numFmt w:val="decimal"/>
      <w:pStyle w:val="SubtitleLevel2"/>
      <w:lvlText w:val="%1."/>
      <w:lvlJc w:val="left"/>
      <w:pPr>
        <w:ind w:left="720" w:hanging="360"/>
      </w:pPr>
      <w:rPr>
        <w:rFonts w:ascii="Bernhard Modern Std Roman" w:hAnsi="Bernhard Modern Std Roman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D248E"/>
    <w:multiLevelType w:val="hybridMultilevel"/>
    <w:tmpl w:val="E10C3C74"/>
    <w:lvl w:ilvl="0" w:tplc="EB5E31F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C412D"/>
    <w:multiLevelType w:val="hybridMultilevel"/>
    <w:tmpl w:val="0B8C517C"/>
    <w:lvl w:ilvl="0" w:tplc="12F23C4E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FE331FE"/>
    <w:multiLevelType w:val="hybridMultilevel"/>
    <w:tmpl w:val="3CE20C7A"/>
    <w:lvl w:ilvl="0" w:tplc="F6B8A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03902FE"/>
    <w:multiLevelType w:val="hybridMultilevel"/>
    <w:tmpl w:val="625A7C8A"/>
    <w:lvl w:ilvl="0" w:tplc="13D8C662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8424670"/>
    <w:multiLevelType w:val="hybridMultilevel"/>
    <w:tmpl w:val="4A0864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E53F4C"/>
    <w:multiLevelType w:val="hybridMultilevel"/>
    <w:tmpl w:val="6C0EF226"/>
    <w:lvl w:ilvl="0" w:tplc="040C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621E8B"/>
    <w:multiLevelType w:val="hybridMultilevel"/>
    <w:tmpl w:val="D9869DFE"/>
    <w:lvl w:ilvl="0" w:tplc="A3A6A4A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Palatino Linotype" w:eastAsia="Times New Roman" w:hAnsi="Palatino Linotype" w:cs="Times New Roman"/>
      </w:rPr>
    </w:lvl>
    <w:lvl w:ilvl="1" w:tplc="F190B5EC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74F4108"/>
    <w:multiLevelType w:val="hybridMultilevel"/>
    <w:tmpl w:val="2E6E7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05EB2"/>
    <w:multiLevelType w:val="hybridMultilevel"/>
    <w:tmpl w:val="47ECAD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344577"/>
    <w:multiLevelType w:val="hybridMultilevel"/>
    <w:tmpl w:val="12E640B6"/>
    <w:lvl w:ilvl="0" w:tplc="F6B8AD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45678938">
    <w:abstractNumId w:val="0"/>
  </w:num>
  <w:num w:numId="2" w16cid:durableId="1989163754">
    <w:abstractNumId w:val="10"/>
  </w:num>
  <w:num w:numId="3" w16cid:durableId="2105758981">
    <w:abstractNumId w:val="8"/>
  </w:num>
  <w:num w:numId="4" w16cid:durableId="634215286">
    <w:abstractNumId w:val="15"/>
  </w:num>
  <w:num w:numId="5" w16cid:durableId="88697469">
    <w:abstractNumId w:val="2"/>
  </w:num>
  <w:num w:numId="6" w16cid:durableId="1762795472">
    <w:abstractNumId w:val="7"/>
  </w:num>
  <w:num w:numId="7" w16cid:durableId="61487283">
    <w:abstractNumId w:val="12"/>
  </w:num>
  <w:num w:numId="8" w16cid:durableId="829446507">
    <w:abstractNumId w:val="4"/>
  </w:num>
  <w:num w:numId="9" w16cid:durableId="575015546">
    <w:abstractNumId w:val="11"/>
  </w:num>
  <w:num w:numId="10" w16cid:durableId="1432899966">
    <w:abstractNumId w:val="13"/>
  </w:num>
  <w:num w:numId="11" w16cid:durableId="592011001">
    <w:abstractNumId w:val="3"/>
  </w:num>
  <w:num w:numId="12" w16cid:durableId="240262814">
    <w:abstractNumId w:val="1"/>
  </w:num>
  <w:num w:numId="13" w16cid:durableId="760445820">
    <w:abstractNumId w:val="14"/>
  </w:num>
  <w:num w:numId="14" w16cid:durableId="1393045156">
    <w:abstractNumId w:val="9"/>
  </w:num>
  <w:num w:numId="15" w16cid:durableId="300841305">
    <w:abstractNumId w:val="5"/>
  </w:num>
  <w:num w:numId="16" w16cid:durableId="208810674">
    <w:abstractNumId w:val="5"/>
    <w:lvlOverride w:ilvl="0">
      <w:startOverride w:val="1"/>
    </w:lvlOverride>
  </w:num>
  <w:num w:numId="17" w16cid:durableId="20436297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intFractionalCharacterWidth/>
  <w:embedTrueTypeFonts/>
  <w:mirrorMargins/>
  <w:hideSpellingErrors/>
  <w:hideGrammaticalErrors/>
  <w:proofState w:spelling="clean" w:grammar="clean"/>
  <w:stylePaneFormatFilter w:val="3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284"/>
  <w:doNotHyphenateCaps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302"/>
    <w:rsid w:val="000064CB"/>
    <w:rsid w:val="0002492D"/>
    <w:rsid w:val="00026CF1"/>
    <w:rsid w:val="00032E47"/>
    <w:rsid w:val="00034EA8"/>
    <w:rsid w:val="00045F79"/>
    <w:rsid w:val="00052493"/>
    <w:rsid w:val="00055F16"/>
    <w:rsid w:val="000609CF"/>
    <w:rsid w:val="000629F9"/>
    <w:rsid w:val="00074C60"/>
    <w:rsid w:val="00077EA1"/>
    <w:rsid w:val="00082B0E"/>
    <w:rsid w:val="000837A5"/>
    <w:rsid w:val="00084770"/>
    <w:rsid w:val="000877FE"/>
    <w:rsid w:val="00091925"/>
    <w:rsid w:val="000A0D82"/>
    <w:rsid w:val="000A3112"/>
    <w:rsid w:val="000B1485"/>
    <w:rsid w:val="000B3486"/>
    <w:rsid w:val="000C45C8"/>
    <w:rsid w:val="000C698A"/>
    <w:rsid w:val="000D2394"/>
    <w:rsid w:val="000D55F5"/>
    <w:rsid w:val="000E4E7B"/>
    <w:rsid w:val="000F38BC"/>
    <w:rsid w:val="00103AD2"/>
    <w:rsid w:val="00115B10"/>
    <w:rsid w:val="00116372"/>
    <w:rsid w:val="00120133"/>
    <w:rsid w:val="00123805"/>
    <w:rsid w:val="0013081C"/>
    <w:rsid w:val="00132656"/>
    <w:rsid w:val="00132B48"/>
    <w:rsid w:val="0013304A"/>
    <w:rsid w:val="00140208"/>
    <w:rsid w:val="00140D2B"/>
    <w:rsid w:val="001441DB"/>
    <w:rsid w:val="00145753"/>
    <w:rsid w:val="00151620"/>
    <w:rsid w:val="00160E88"/>
    <w:rsid w:val="00161C5D"/>
    <w:rsid w:val="00162CBE"/>
    <w:rsid w:val="0017572B"/>
    <w:rsid w:val="00182B14"/>
    <w:rsid w:val="00190F4F"/>
    <w:rsid w:val="001910A4"/>
    <w:rsid w:val="00193745"/>
    <w:rsid w:val="00193D14"/>
    <w:rsid w:val="001940A6"/>
    <w:rsid w:val="00195C57"/>
    <w:rsid w:val="00196004"/>
    <w:rsid w:val="001A730E"/>
    <w:rsid w:val="001B2FF6"/>
    <w:rsid w:val="001C523C"/>
    <w:rsid w:val="001C6F6B"/>
    <w:rsid w:val="001D7B3C"/>
    <w:rsid w:val="001E64F2"/>
    <w:rsid w:val="001F5E2F"/>
    <w:rsid w:val="0023796E"/>
    <w:rsid w:val="00254B89"/>
    <w:rsid w:val="002577B5"/>
    <w:rsid w:val="00261524"/>
    <w:rsid w:val="00292BF6"/>
    <w:rsid w:val="0029312F"/>
    <w:rsid w:val="002A336F"/>
    <w:rsid w:val="002A4541"/>
    <w:rsid w:val="002A525A"/>
    <w:rsid w:val="002A6A78"/>
    <w:rsid w:val="002A7913"/>
    <w:rsid w:val="002A7E28"/>
    <w:rsid w:val="002B1987"/>
    <w:rsid w:val="002C1444"/>
    <w:rsid w:val="002D22E6"/>
    <w:rsid w:val="002D3AC5"/>
    <w:rsid w:val="002F1BF9"/>
    <w:rsid w:val="002F7030"/>
    <w:rsid w:val="003109E5"/>
    <w:rsid w:val="00310C26"/>
    <w:rsid w:val="00311597"/>
    <w:rsid w:val="00325362"/>
    <w:rsid w:val="003306A8"/>
    <w:rsid w:val="003326EF"/>
    <w:rsid w:val="003351BA"/>
    <w:rsid w:val="00360670"/>
    <w:rsid w:val="0036219C"/>
    <w:rsid w:val="0037284C"/>
    <w:rsid w:val="00373789"/>
    <w:rsid w:val="00380B1A"/>
    <w:rsid w:val="0038233A"/>
    <w:rsid w:val="00390AD1"/>
    <w:rsid w:val="003935A2"/>
    <w:rsid w:val="003A217C"/>
    <w:rsid w:val="003D296C"/>
    <w:rsid w:val="003E7345"/>
    <w:rsid w:val="003F1D2A"/>
    <w:rsid w:val="003F31BE"/>
    <w:rsid w:val="00406FB8"/>
    <w:rsid w:val="00411B45"/>
    <w:rsid w:val="0041336D"/>
    <w:rsid w:val="004152D3"/>
    <w:rsid w:val="00420415"/>
    <w:rsid w:val="00422769"/>
    <w:rsid w:val="00424EBD"/>
    <w:rsid w:val="00425E19"/>
    <w:rsid w:val="004272FF"/>
    <w:rsid w:val="00427738"/>
    <w:rsid w:val="00427B11"/>
    <w:rsid w:val="00442FE6"/>
    <w:rsid w:val="004559BD"/>
    <w:rsid w:val="00455C2E"/>
    <w:rsid w:val="0046639E"/>
    <w:rsid w:val="004719B8"/>
    <w:rsid w:val="004835BC"/>
    <w:rsid w:val="004A1F50"/>
    <w:rsid w:val="004A35AD"/>
    <w:rsid w:val="004A3D57"/>
    <w:rsid w:val="004A68E4"/>
    <w:rsid w:val="004B4313"/>
    <w:rsid w:val="004C1DEA"/>
    <w:rsid w:val="004D1630"/>
    <w:rsid w:val="004D1FE8"/>
    <w:rsid w:val="004D4797"/>
    <w:rsid w:val="004E08CE"/>
    <w:rsid w:val="004E48A8"/>
    <w:rsid w:val="004E5926"/>
    <w:rsid w:val="004F4A81"/>
    <w:rsid w:val="00511206"/>
    <w:rsid w:val="0052010C"/>
    <w:rsid w:val="00532F29"/>
    <w:rsid w:val="005337C2"/>
    <w:rsid w:val="00535EA7"/>
    <w:rsid w:val="005555C6"/>
    <w:rsid w:val="00556E73"/>
    <w:rsid w:val="00567BCC"/>
    <w:rsid w:val="00571A41"/>
    <w:rsid w:val="00584FE8"/>
    <w:rsid w:val="00587BEB"/>
    <w:rsid w:val="005A3A06"/>
    <w:rsid w:val="005A4C07"/>
    <w:rsid w:val="005A7499"/>
    <w:rsid w:val="005B01C3"/>
    <w:rsid w:val="005D2AC8"/>
    <w:rsid w:val="005D388F"/>
    <w:rsid w:val="005E4DF8"/>
    <w:rsid w:val="005F095D"/>
    <w:rsid w:val="005F3FF7"/>
    <w:rsid w:val="005F603B"/>
    <w:rsid w:val="00604DA4"/>
    <w:rsid w:val="00605869"/>
    <w:rsid w:val="0061531F"/>
    <w:rsid w:val="0061624F"/>
    <w:rsid w:val="00616C0E"/>
    <w:rsid w:val="00620640"/>
    <w:rsid w:val="00620CEC"/>
    <w:rsid w:val="006217B4"/>
    <w:rsid w:val="00627DF4"/>
    <w:rsid w:val="00651427"/>
    <w:rsid w:val="0066502F"/>
    <w:rsid w:val="00672B5D"/>
    <w:rsid w:val="006775B7"/>
    <w:rsid w:val="00683DBE"/>
    <w:rsid w:val="006915A5"/>
    <w:rsid w:val="006970D3"/>
    <w:rsid w:val="006A61E8"/>
    <w:rsid w:val="006B087E"/>
    <w:rsid w:val="006B1246"/>
    <w:rsid w:val="006C2411"/>
    <w:rsid w:val="006D4E09"/>
    <w:rsid w:val="006E3D9B"/>
    <w:rsid w:val="007121D6"/>
    <w:rsid w:val="00720860"/>
    <w:rsid w:val="007268C3"/>
    <w:rsid w:val="00732A99"/>
    <w:rsid w:val="007607BA"/>
    <w:rsid w:val="0077359D"/>
    <w:rsid w:val="00790400"/>
    <w:rsid w:val="007913D8"/>
    <w:rsid w:val="0079187F"/>
    <w:rsid w:val="007943CA"/>
    <w:rsid w:val="0079585E"/>
    <w:rsid w:val="007A54CA"/>
    <w:rsid w:val="007B0291"/>
    <w:rsid w:val="007B0462"/>
    <w:rsid w:val="007B3BCA"/>
    <w:rsid w:val="007B4A08"/>
    <w:rsid w:val="007C2183"/>
    <w:rsid w:val="007D268B"/>
    <w:rsid w:val="007E6FC2"/>
    <w:rsid w:val="007F2E18"/>
    <w:rsid w:val="007F405B"/>
    <w:rsid w:val="007F73D4"/>
    <w:rsid w:val="00800F8F"/>
    <w:rsid w:val="00811186"/>
    <w:rsid w:val="00826256"/>
    <w:rsid w:val="00833E47"/>
    <w:rsid w:val="00847D70"/>
    <w:rsid w:val="00851314"/>
    <w:rsid w:val="00864CBC"/>
    <w:rsid w:val="00865419"/>
    <w:rsid w:val="008677AD"/>
    <w:rsid w:val="0088109D"/>
    <w:rsid w:val="00885F6E"/>
    <w:rsid w:val="00896A71"/>
    <w:rsid w:val="008A11BA"/>
    <w:rsid w:val="008A3861"/>
    <w:rsid w:val="008B1613"/>
    <w:rsid w:val="008B7C30"/>
    <w:rsid w:val="008C43C6"/>
    <w:rsid w:val="008D1A36"/>
    <w:rsid w:val="008D4B7A"/>
    <w:rsid w:val="008E245C"/>
    <w:rsid w:val="008F24B7"/>
    <w:rsid w:val="008F6567"/>
    <w:rsid w:val="0092008E"/>
    <w:rsid w:val="0092451D"/>
    <w:rsid w:val="00930387"/>
    <w:rsid w:val="009455AC"/>
    <w:rsid w:val="00947002"/>
    <w:rsid w:val="00964784"/>
    <w:rsid w:val="00965BAA"/>
    <w:rsid w:val="00972EC2"/>
    <w:rsid w:val="00973785"/>
    <w:rsid w:val="0098792E"/>
    <w:rsid w:val="00995422"/>
    <w:rsid w:val="00995773"/>
    <w:rsid w:val="009A5DBF"/>
    <w:rsid w:val="009D0EFB"/>
    <w:rsid w:val="009D4412"/>
    <w:rsid w:val="009E1820"/>
    <w:rsid w:val="00A17375"/>
    <w:rsid w:val="00A26FC6"/>
    <w:rsid w:val="00A2743B"/>
    <w:rsid w:val="00A37DA9"/>
    <w:rsid w:val="00A47829"/>
    <w:rsid w:val="00A51464"/>
    <w:rsid w:val="00A55FF3"/>
    <w:rsid w:val="00A62002"/>
    <w:rsid w:val="00A67908"/>
    <w:rsid w:val="00A7058A"/>
    <w:rsid w:val="00A76011"/>
    <w:rsid w:val="00A80CE6"/>
    <w:rsid w:val="00A84E33"/>
    <w:rsid w:val="00A97DD2"/>
    <w:rsid w:val="00AB0C15"/>
    <w:rsid w:val="00AB6962"/>
    <w:rsid w:val="00AE012B"/>
    <w:rsid w:val="00AE627B"/>
    <w:rsid w:val="00AE7E83"/>
    <w:rsid w:val="00AF2A5A"/>
    <w:rsid w:val="00AF5F3C"/>
    <w:rsid w:val="00AF7C7C"/>
    <w:rsid w:val="00B00D5F"/>
    <w:rsid w:val="00B02715"/>
    <w:rsid w:val="00B03135"/>
    <w:rsid w:val="00B16EB4"/>
    <w:rsid w:val="00B23520"/>
    <w:rsid w:val="00B23EB5"/>
    <w:rsid w:val="00B30720"/>
    <w:rsid w:val="00B326FF"/>
    <w:rsid w:val="00B33A03"/>
    <w:rsid w:val="00B43601"/>
    <w:rsid w:val="00B438BE"/>
    <w:rsid w:val="00B534F8"/>
    <w:rsid w:val="00B541B0"/>
    <w:rsid w:val="00B6674A"/>
    <w:rsid w:val="00B719D5"/>
    <w:rsid w:val="00B721A4"/>
    <w:rsid w:val="00B74892"/>
    <w:rsid w:val="00B80302"/>
    <w:rsid w:val="00B937C1"/>
    <w:rsid w:val="00BA0590"/>
    <w:rsid w:val="00BA3A0C"/>
    <w:rsid w:val="00BA4678"/>
    <w:rsid w:val="00BB2BA5"/>
    <w:rsid w:val="00BD0D49"/>
    <w:rsid w:val="00BD6ACD"/>
    <w:rsid w:val="00BD7695"/>
    <w:rsid w:val="00BE715A"/>
    <w:rsid w:val="00BE7A6B"/>
    <w:rsid w:val="00C04767"/>
    <w:rsid w:val="00C07C66"/>
    <w:rsid w:val="00C259B1"/>
    <w:rsid w:val="00C33783"/>
    <w:rsid w:val="00C86623"/>
    <w:rsid w:val="00C92FAC"/>
    <w:rsid w:val="00C95290"/>
    <w:rsid w:val="00CA2AA6"/>
    <w:rsid w:val="00CB31F0"/>
    <w:rsid w:val="00CC2C00"/>
    <w:rsid w:val="00CE2FD6"/>
    <w:rsid w:val="00CE4359"/>
    <w:rsid w:val="00CF1F70"/>
    <w:rsid w:val="00CF24E4"/>
    <w:rsid w:val="00CF2C94"/>
    <w:rsid w:val="00D15291"/>
    <w:rsid w:val="00D175F0"/>
    <w:rsid w:val="00D25E71"/>
    <w:rsid w:val="00D331C3"/>
    <w:rsid w:val="00D36FAB"/>
    <w:rsid w:val="00D457C7"/>
    <w:rsid w:val="00D46016"/>
    <w:rsid w:val="00D56EBF"/>
    <w:rsid w:val="00D60A18"/>
    <w:rsid w:val="00D70A47"/>
    <w:rsid w:val="00D7405D"/>
    <w:rsid w:val="00D75D49"/>
    <w:rsid w:val="00D82AFA"/>
    <w:rsid w:val="00D8385F"/>
    <w:rsid w:val="00D85462"/>
    <w:rsid w:val="00D90FB4"/>
    <w:rsid w:val="00D92B28"/>
    <w:rsid w:val="00DA1883"/>
    <w:rsid w:val="00DB3D58"/>
    <w:rsid w:val="00DC6264"/>
    <w:rsid w:val="00DD02F0"/>
    <w:rsid w:val="00DD4B6E"/>
    <w:rsid w:val="00DD54EE"/>
    <w:rsid w:val="00DD71AB"/>
    <w:rsid w:val="00DE2A9E"/>
    <w:rsid w:val="00DE2B55"/>
    <w:rsid w:val="00DE4FFD"/>
    <w:rsid w:val="00E07050"/>
    <w:rsid w:val="00E16228"/>
    <w:rsid w:val="00E201F7"/>
    <w:rsid w:val="00E26512"/>
    <w:rsid w:val="00E30919"/>
    <w:rsid w:val="00E31FAD"/>
    <w:rsid w:val="00E50AA3"/>
    <w:rsid w:val="00E56BD1"/>
    <w:rsid w:val="00E6563D"/>
    <w:rsid w:val="00E77057"/>
    <w:rsid w:val="00E803C8"/>
    <w:rsid w:val="00E84D9F"/>
    <w:rsid w:val="00E86846"/>
    <w:rsid w:val="00EA1F16"/>
    <w:rsid w:val="00EA5846"/>
    <w:rsid w:val="00EB08F9"/>
    <w:rsid w:val="00EC60D3"/>
    <w:rsid w:val="00EE5CE7"/>
    <w:rsid w:val="00EF3CA5"/>
    <w:rsid w:val="00F067E8"/>
    <w:rsid w:val="00F1252A"/>
    <w:rsid w:val="00F143CA"/>
    <w:rsid w:val="00F209B6"/>
    <w:rsid w:val="00F2452A"/>
    <w:rsid w:val="00F24915"/>
    <w:rsid w:val="00F312B7"/>
    <w:rsid w:val="00F33866"/>
    <w:rsid w:val="00F34303"/>
    <w:rsid w:val="00F40632"/>
    <w:rsid w:val="00F42C01"/>
    <w:rsid w:val="00F43242"/>
    <w:rsid w:val="00F63CFE"/>
    <w:rsid w:val="00F7106D"/>
    <w:rsid w:val="00F836CD"/>
    <w:rsid w:val="00F86247"/>
    <w:rsid w:val="00FA2862"/>
    <w:rsid w:val="00FB543C"/>
    <w:rsid w:val="00FD0BE4"/>
    <w:rsid w:val="00FD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3760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2 - Quote"/>
    <w:next w:val="NormalIndent"/>
    <w:qFormat/>
    <w:rsid w:val="00995773"/>
    <w:pPr>
      <w:widowControl w:val="0"/>
      <w:spacing w:before="120" w:after="120"/>
      <w:ind w:left="289"/>
      <w:jc w:val="both"/>
    </w:pPr>
    <w:rPr>
      <w:rFonts w:ascii="Palatino Linotype" w:eastAsia="Calibri" w:hAnsi="Palatino Linotype" w:cs="Palatino Linotype"/>
      <w:sz w:val="19"/>
      <w:szCs w:val="19"/>
      <w:lang w:eastAsia="id-ID" w:bidi="ar-SA"/>
    </w:rPr>
  </w:style>
  <w:style w:type="paragraph" w:styleId="Heading1">
    <w:name w:val="heading 1"/>
    <w:aliases w:val="JAAS Article Title"/>
    <w:next w:val="Normal"/>
    <w:link w:val="Heading1Char"/>
    <w:autoRedefine/>
    <w:qFormat/>
    <w:rsid w:val="00995773"/>
    <w:pPr>
      <w:spacing w:before="240" w:after="240"/>
      <w:jc w:val="center"/>
      <w:outlineLvl w:val="0"/>
    </w:pPr>
    <w:rPr>
      <w:rFonts w:ascii="BernhardMod BT" w:hAnsi="BernhardMod BT" w:cs="Cardo"/>
      <w:b/>
      <w:bCs/>
      <w:smallCaps/>
      <w:sz w:val="28"/>
      <w:szCs w:val="28"/>
      <w:lang w:bidi="ar-SA"/>
    </w:rPr>
  </w:style>
  <w:style w:type="paragraph" w:styleId="Heading2">
    <w:name w:val="heading 2"/>
    <w:basedOn w:val="Normal"/>
    <w:next w:val="Normal"/>
    <w:autoRedefine/>
    <w:rsid w:val="00B34DE5"/>
    <w:pPr>
      <w:spacing w:before="180" w:after="180"/>
      <w:jc w:val="center"/>
      <w:outlineLvl w:val="1"/>
    </w:pPr>
    <w:rPr>
      <w:rFonts w:ascii="BernhardMod BT" w:hAnsi="BernhardMod BT" w:cs="Times New (W1)"/>
      <w:b/>
      <w:sz w:val="26"/>
    </w:rPr>
  </w:style>
  <w:style w:type="paragraph" w:styleId="Heading3">
    <w:name w:val="heading 3"/>
    <w:basedOn w:val="Normal"/>
    <w:next w:val="Normal"/>
    <w:autoRedefine/>
    <w:rsid w:val="003E4A3B"/>
    <w:pPr>
      <w:spacing w:before="180" w:after="180"/>
      <w:jc w:val="center"/>
      <w:outlineLvl w:val="2"/>
    </w:pPr>
    <w:rPr>
      <w:rFonts w:ascii="BernhardMod BT" w:hAnsi="BernhardMod BT" w:cs="Times New (W1)"/>
      <w:sz w:val="24"/>
    </w:rPr>
  </w:style>
  <w:style w:type="paragraph" w:styleId="Heading4">
    <w:name w:val="heading 4"/>
    <w:basedOn w:val="Normal"/>
    <w:next w:val="Normal"/>
    <w:rsid w:val="003E4A3B"/>
    <w:pPr>
      <w:keepNext/>
      <w:jc w:val="left"/>
      <w:outlineLvl w:val="3"/>
    </w:pPr>
    <w:rPr>
      <w:rFonts w:ascii="BernhardMod BT" w:hAnsi="BernhardMod BT"/>
      <w:bCs/>
      <w:i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aliases w:val="G Text Indented"/>
    <w:basedOn w:val="Normal"/>
    <w:autoRedefine/>
    <w:rsid w:val="005A3A06"/>
    <w:pPr>
      <w:ind w:left="227"/>
    </w:pPr>
  </w:style>
  <w:style w:type="paragraph" w:customStyle="1" w:styleId="NameAuthor">
    <w:name w:val="NameAuthor"/>
    <w:basedOn w:val="Normal"/>
    <w:next w:val="Institution"/>
    <w:rsid w:val="00E93859"/>
    <w:pPr>
      <w:spacing w:after="0"/>
      <w:jc w:val="center"/>
    </w:pPr>
    <w:rPr>
      <w:rFonts w:cs="Times New (W1)"/>
      <w:smallCaps/>
      <w:sz w:val="17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847D70"/>
    <w:pPr>
      <w:tabs>
        <w:tab w:val="left" w:pos="454"/>
      </w:tabs>
      <w:spacing w:before="0" w:after="10"/>
      <w:ind w:left="290" w:hanging="284"/>
    </w:pPr>
    <w:rPr>
      <w:sz w:val="16"/>
      <w:szCs w:val="16"/>
    </w:rPr>
  </w:style>
  <w:style w:type="character" w:styleId="FootnoteReference">
    <w:name w:val="footnote reference"/>
    <w:uiPriority w:val="99"/>
    <w:rsid w:val="003E4A3B"/>
    <w:rPr>
      <w:rFonts w:ascii="Palatino Linotype" w:hAnsi="Palatino Linotype"/>
      <w:sz w:val="19"/>
      <w:vertAlign w:val="superscript"/>
    </w:rPr>
  </w:style>
  <w:style w:type="paragraph" w:customStyle="1" w:styleId="QuoteBlock">
    <w:name w:val="Quote Block"/>
    <w:basedOn w:val="Normal"/>
    <w:next w:val="Normal"/>
    <w:uiPriority w:val="99"/>
    <w:rsid w:val="003E4A3B"/>
    <w:pPr>
      <w:ind w:left="284" w:right="284"/>
    </w:pPr>
    <w:rPr>
      <w:sz w:val="18"/>
    </w:rPr>
  </w:style>
  <w:style w:type="paragraph" w:styleId="Header">
    <w:name w:val="header"/>
    <w:aliases w:val="4 - Subtitle Level 2"/>
    <w:basedOn w:val="Normal"/>
    <w:link w:val="HeaderChar"/>
    <w:uiPriority w:val="99"/>
    <w:qFormat/>
    <w:rsid w:val="005A3A06"/>
    <w:pPr>
      <w:tabs>
        <w:tab w:val="center" w:pos="4320"/>
        <w:tab w:val="right" w:pos="8640"/>
      </w:tabs>
      <w:spacing w:before="240" w:after="240"/>
      <w:ind w:left="0"/>
      <w:jc w:val="center"/>
    </w:pPr>
    <w:rPr>
      <w:rFonts w:ascii="Bernhard Modern Std Roman" w:hAnsi="Bernhard Modern Std Roman"/>
      <w:sz w:val="24"/>
    </w:rPr>
  </w:style>
  <w:style w:type="character" w:styleId="PageNumber">
    <w:name w:val="page number"/>
    <w:qFormat/>
    <w:rsid w:val="003E4A3B"/>
    <w:rPr>
      <w:rFonts w:ascii="Palatino Linotype" w:hAnsi="Palatino Linotype"/>
      <w:sz w:val="19"/>
    </w:rPr>
  </w:style>
  <w:style w:type="paragraph" w:customStyle="1" w:styleId="Institution">
    <w:name w:val="Institution"/>
    <w:aliases w:val="Affliation,COUNTRY"/>
    <w:basedOn w:val="Normal"/>
    <w:autoRedefine/>
    <w:qFormat/>
    <w:rsid w:val="00790400"/>
    <w:pPr>
      <w:ind w:left="0"/>
      <w:jc w:val="center"/>
    </w:pPr>
  </w:style>
  <w:style w:type="paragraph" w:customStyle="1" w:styleId="Figure">
    <w:name w:val="Figure"/>
    <w:basedOn w:val="Normal"/>
    <w:next w:val="Normal"/>
    <w:rsid w:val="003E4A3B"/>
    <w:pPr>
      <w:spacing w:before="60"/>
      <w:jc w:val="center"/>
    </w:pPr>
    <w:rPr>
      <w:i/>
      <w:sz w:val="18"/>
    </w:rPr>
  </w:style>
  <w:style w:type="paragraph" w:customStyle="1" w:styleId="Tabletext">
    <w:name w:val="Table text"/>
    <w:basedOn w:val="Normal"/>
    <w:rsid w:val="003E4A3B"/>
    <w:pPr>
      <w:spacing w:before="20" w:after="20"/>
      <w:jc w:val="left"/>
    </w:pPr>
    <w:rPr>
      <w:rFonts w:cs="Times New (W1)"/>
      <w:sz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43B6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</w:tabs>
      <w:spacing w:after="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Header">
    <w:name w:val="FirstHeader"/>
    <w:basedOn w:val="Header"/>
    <w:next w:val="Header"/>
    <w:pPr>
      <w:jc w:val="left"/>
    </w:pPr>
  </w:style>
  <w:style w:type="paragraph" w:customStyle="1" w:styleId="AuthorReview">
    <w:name w:val="AuthorReview"/>
    <w:basedOn w:val="Normal"/>
    <w:next w:val="Normal"/>
    <w:link w:val="AuthorReviewChar"/>
    <w:pPr>
      <w:spacing w:after="0"/>
      <w:jc w:val="right"/>
    </w:pPr>
  </w:style>
  <w:style w:type="paragraph" w:customStyle="1" w:styleId="TitleReview">
    <w:name w:val="TitleReview"/>
    <w:basedOn w:val="AuthorReview"/>
    <w:next w:val="Normal"/>
    <w:link w:val="TitleReviewChar"/>
    <w:pPr>
      <w:spacing w:after="120"/>
      <w:jc w:val="both"/>
    </w:pPr>
  </w:style>
  <w:style w:type="paragraph" w:customStyle="1" w:styleId="Abstract">
    <w:name w:val="Abstract"/>
    <w:basedOn w:val="Normal"/>
    <w:next w:val="Keywords"/>
    <w:rsid w:val="00CE7DAD"/>
    <w:pPr>
      <w:spacing w:before="240"/>
      <w:ind w:left="284" w:right="284"/>
    </w:pPr>
    <w:rPr>
      <w:i/>
      <w:sz w:val="17"/>
    </w:rPr>
  </w:style>
  <w:style w:type="paragraph" w:customStyle="1" w:styleId="Keywords">
    <w:name w:val="Keywords"/>
    <w:basedOn w:val="Abstract"/>
    <w:next w:val="Heading2"/>
    <w:rsid w:val="00C91E86"/>
    <w:pPr>
      <w:spacing w:before="120"/>
    </w:pPr>
  </w:style>
  <w:style w:type="paragraph" w:customStyle="1" w:styleId="AffiliationReview">
    <w:name w:val="AffiliationReview"/>
    <w:basedOn w:val="AuthorReview"/>
    <w:next w:val="DividerBookReviews"/>
    <w:pPr>
      <w:spacing w:after="60"/>
    </w:pPr>
  </w:style>
  <w:style w:type="paragraph" w:customStyle="1" w:styleId="DividerBookReviews">
    <w:name w:val="Divider Book Reviews"/>
    <w:basedOn w:val="Normal"/>
    <w:next w:val="TitleReview"/>
    <w:pPr>
      <w:jc w:val="center"/>
    </w:pPr>
    <w:rPr>
      <w:sz w:val="16"/>
    </w:rPr>
  </w:style>
  <w:style w:type="paragraph" w:customStyle="1" w:styleId="3-SubtitleLevel1">
    <w:name w:val="3 - Subtitle Level 1"/>
    <w:basedOn w:val="Heading1"/>
    <w:next w:val="AuthorName"/>
    <w:link w:val="3-SubtitleLevel1Char"/>
    <w:autoRedefine/>
    <w:qFormat/>
    <w:rsid w:val="00B80302"/>
    <w:rPr>
      <w:rFonts w:ascii="Bernhard Modern Std Roman" w:hAnsi="Bernhard Modern Std Roman"/>
      <w:smallCaps w:val="0"/>
      <w:sz w:val="26"/>
    </w:rPr>
  </w:style>
  <w:style w:type="paragraph" w:customStyle="1" w:styleId="AuthorName">
    <w:name w:val="Author Name"/>
    <w:aliases w:val="DEGREE"/>
    <w:basedOn w:val="Figure"/>
    <w:next w:val="SubtitleLevel2"/>
    <w:link w:val="AuthorNameChar"/>
    <w:autoRedefine/>
    <w:qFormat/>
    <w:rsid w:val="00790400"/>
    <w:pPr>
      <w:ind w:left="0"/>
    </w:pPr>
    <w:rPr>
      <w:i w:val="0"/>
    </w:rPr>
  </w:style>
  <w:style w:type="paragraph" w:customStyle="1" w:styleId="SubtitleLevel2">
    <w:name w:val="Subtitle Level 2"/>
    <w:basedOn w:val="1-BodyText"/>
    <w:next w:val="Normal"/>
    <w:link w:val="SubtitleLevel2Char"/>
    <w:autoRedefine/>
    <w:rsid w:val="005A3A06"/>
    <w:pPr>
      <w:numPr>
        <w:numId w:val="15"/>
      </w:numPr>
      <w:jc w:val="center"/>
    </w:pPr>
    <w:rPr>
      <w:rFonts w:ascii="Bernhard Modern Std Roman" w:hAnsi="Bernhard Modern Std Roman"/>
      <w:bCs/>
      <w:sz w:val="24"/>
      <w:szCs w:val="24"/>
    </w:rPr>
  </w:style>
  <w:style w:type="paragraph" w:styleId="HTMLPreformatted">
    <w:name w:val="HTML Preformatted"/>
    <w:basedOn w:val="Normal"/>
    <w:link w:val="HTMLPreformattedChar"/>
    <w:rsid w:val="008E2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/>
      <w:color w:val="000000"/>
      <w:sz w:val="20"/>
    </w:rPr>
  </w:style>
  <w:style w:type="character" w:customStyle="1" w:styleId="HTMLPreformattedChar">
    <w:name w:val="HTML Preformatted Char"/>
    <w:link w:val="HTMLPreformatted"/>
    <w:rsid w:val="008E245C"/>
    <w:rPr>
      <w:rFonts w:ascii="Courier New" w:hAnsi="Courier New"/>
      <w:color w:val="000000"/>
    </w:rPr>
  </w:style>
  <w:style w:type="character" w:customStyle="1" w:styleId="HeaderChar">
    <w:name w:val="Header Char"/>
    <w:aliases w:val="4 - Subtitle Level 2 Char"/>
    <w:link w:val="Header"/>
    <w:uiPriority w:val="99"/>
    <w:rsid w:val="005A3A06"/>
    <w:rPr>
      <w:rFonts w:ascii="Bernhard Modern Std Roman" w:eastAsia="Calibri" w:hAnsi="Bernhard Modern Std Roman" w:cs="Palatino Linotype"/>
      <w:sz w:val="24"/>
      <w:szCs w:val="19"/>
      <w:lang w:eastAsia="id-ID" w:bidi="ar-SA"/>
    </w:rPr>
  </w:style>
  <w:style w:type="character" w:customStyle="1" w:styleId="FootnoteTextChar">
    <w:name w:val="Footnote Text Char"/>
    <w:link w:val="FootnoteText"/>
    <w:uiPriority w:val="99"/>
    <w:rsid w:val="00847D70"/>
    <w:rPr>
      <w:rFonts w:ascii="Palatino Linotype" w:eastAsia="Calibri" w:hAnsi="Palatino Linotype" w:cs="Palatino Linotype"/>
      <w:sz w:val="16"/>
      <w:szCs w:val="16"/>
      <w:lang w:eastAsia="id-ID" w:bidi="ar-SA"/>
    </w:rPr>
  </w:style>
  <w:style w:type="character" w:styleId="Hyperlink">
    <w:name w:val="Hyperlink"/>
    <w:uiPriority w:val="99"/>
    <w:rsid w:val="008E245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245C"/>
    <w:pPr>
      <w:spacing w:after="0"/>
    </w:pPr>
    <w:rPr>
      <w:rFonts w:ascii="Lucida Grande" w:hAnsi="Lucida Grande"/>
      <w:sz w:val="18"/>
      <w:szCs w:val="18"/>
      <w:lang w:val="en-GB" w:eastAsia="en-GB"/>
    </w:rPr>
  </w:style>
  <w:style w:type="character" w:customStyle="1" w:styleId="BalloonTextChar">
    <w:name w:val="Balloon Text Char"/>
    <w:link w:val="BalloonText"/>
    <w:rsid w:val="008E245C"/>
    <w:rPr>
      <w:rFonts w:ascii="Lucida Grande" w:hAnsi="Lucida Grande"/>
      <w:sz w:val="18"/>
      <w:szCs w:val="18"/>
      <w:lang w:val="en-GB" w:eastAsia="en-GB"/>
    </w:rPr>
  </w:style>
  <w:style w:type="paragraph" w:styleId="EndnoteText">
    <w:name w:val="endnote text"/>
    <w:basedOn w:val="Normal"/>
    <w:link w:val="EndnoteTextChar"/>
    <w:uiPriority w:val="99"/>
    <w:rsid w:val="008E245C"/>
    <w:pPr>
      <w:spacing w:after="0"/>
      <w:jc w:val="left"/>
    </w:pPr>
    <w:rPr>
      <w:rFonts w:ascii="Times New Roman" w:hAnsi="Times New Roman"/>
      <w:sz w:val="20"/>
      <w:lang w:eastAsia="ko-KR"/>
    </w:rPr>
  </w:style>
  <w:style w:type="character" w:customStyle="1" w:styleId="EndnoteTextChar">
    <w:name w:val="Endnote Text Char"/>
    <w:link w:val="EndnoteText"/>
    <w:uiPriority w:val="99"/>
    <w:rsid w:val="008E245C"/>
    <w:rPr>
      <w:lang w:eastAsia="ko-KR"/>
    </w:rPr>
  </w:style>
  <w:style w:type="paragraph" w:customStyle="1" w:styleId="1">
    <w:name w:val="목록 단락1"/>
    <w:basedOn w:val="Normal"/>
    <w:uiPriority w:val="99"/>
    <w:rsid w:val="008E245C"/>
    <w:pPr>
      <w:spacing w:after="200" w:line="276" w:lineRule="auto"/>
      <w:ind w:left="720"/>
      <w:jc w:val="left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labeltitle">
    <w:name w:val="label_title"/>
    <w:rsid w:val="008E245C"/>
  </w:style>
  <w:style w:type="character" w:customStyle="1" w:styleId="storyauthor">
    <w:name w:val="storyauthor"/>
    <w:rsid w:val="008E245C"/>
  </w:style>
  <w:style w:type="paragraph" w:styleId="NormalWeb">
    <w:name w:val="Normal (Web)"/>
    <w:basedOn w:val="Normal"/>
    <w:rsid w:val="008E245C"/>
    <w:pPr>
      <w:spacing w:before="100" w:beforeAutospacing="1" w:after="100" w:afterAutospacing="1"/>
      <w:jc w:val="left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8E245C"/>
  </w:style>
  <w:style w:type="character" w:styleId="Emphasis">
    <w:name w:val="Emphasis"/>
    <w:uiPriority w:val="20"/>
    <w:rsid w:val="008E245C"/>
    <w:rPr>
      <w:i/>
      <w:iCs/>
    </w:rPr>
  </w:style>
  <w:style w:type="paragraph" w:customStyle="1" w:styleId="Body">
    <w:name w:val="Body"/>
    <w:rsid w:val="008E245C"/>
    <w:rPr>
      <w:rFonts w:ascii="Helvetica" w:eastAsia="ヒラギノ角ゴ Pro W3" w:hAnsi="Helvetica"/>
      <w:color w:val="000000"/>
      <w:sz w:val="24"/>
      <w:lang w:eastAsia="ru-RU" w:bidi="ar-SA"/>
    </w:rPr>
  </w:style>
  <w:style w:type="paragraph" w:customStyle="1" w:styleId="MainText">
    <w:name w:val="Main Text"/>
    <w:basedOn w:val="Normal"/>
    <w:link w:val="MainText0"/>
    <w:uiPriority w:val="99"/>
    <w:rsid w:val="008E245C"/>
    <w:pPr>
      <w:kinsoku w:val="0"/>
      <w:spacing w:after="0" w:line="480" w:lineRule="auto"/>
      <w:ind w:firstLine="1152"/>
      <w:jc w:val="left"/>
    </w:pPr>
    <w:rPr>
      <w:rFonts w:ascii="Courier New" w:hAnsi="Courier New"/>
      <w:sz w:val="24"/>
      <w:szCs w:val="24"/>
      <w:lang w:val="x-none" w:eastAsia="de-DE"/>
    </w:rPr>
  </w:style>
  <w:style w:type="character" w:customStyle="1" w:styleId="MainText0">
    <w:name w:val="Main Text Знак"/>
    <w:link w:val="MainText"/>
    <w:uiPriority w:val="99"/>
    <w:locked/>
    <w:rsid w:val="008E245C"/>
    <w:rPr>
      <w:rFonts w:ascii="Courier New" w:hAnsi="Courier New"/>
      <w:sz w:val="24"/>
      <w:szCs w:val="24"/>
      <w:lang w:val="x-none" w:eastAsia="de-DE"/>
    </w:rPr>
  </w:style>
  <w:style w:type="character" w:customStyle="1" w:styleId="SubtleEmphasis1">
    <w:name w:val="Subtle Emphasis1"/>
    <w:uiPriority w:val="99"/>
    <w:rsid w:val="00D82AFA"/>
    <w:rPr>
      <w:i/>
      <w:iCs/>
      <w:color w:val="808080"/>
    </w:rPr>
  </w:style>
  <w:style w:type="character" w:customStyle="1" w:styleId="hps">
    <w:name w:val="hps"/>
    <w:uiPriority w:val="99"/>
    <w:rsid w:val="00CA2AA6"/>
  </w:style>
  <w:style w:type="paragraph" w:customStyle="1" w:styleId="BodyText-Double">
    <w:name w:val="Body Text-Double"/>
    <w:autoRedefine/>
    <w:uiPriority w:val="99"/>
    <w:rsid w:val="00325362"/>
    <w:pPr>
      <w:spacing w:line="480" w:lineRule="auto"/>
      <w:ind w:firstLine="720"/>
    </w:pPr>
    <w:rPr>
      <w:rFonts w:eastAsia="Malgun Gothic"/>
      <w:sz w:val="24"/>
      <w:szCs w:val="24"/>
      <w:lang w:eastAsia="ko-KR"/>
    </w:rPr>
  </w:style>
  <w:style w:type="paragraph" w:customStyle="1" w:styleId="Table-Titleofcontents">
    <w:name w:val="Table-Title of contents"/>
    <w:basedOn w:val="Normal"/>
    <w:autoRedefine/>
    <w:uiPriority w:val="99"/>
    <w:rsid w:val="00325362"/>
    <w:pPr>
      <w:pBdr>
        <w:bottom w:val="single" w:sz="12" w:space="1" w:color="auto"/>
      </w:pBdr>
      <w:spacing w:after="0" w:line="300" w:lineRule="exact"/>
      <w:jc w:val="left"/>
    </w:pPr>
    <w:rPr>
      <w:rFonts w:ascii="Times New Roman" w:eastAsia="Malgun Gothic" w:hAnsi="Times New Roman"/>
      <w:bCs/>
      <w:sz w:val="20"/>
      <w:szCs w:val="22"/>
      <w:lang w:eastAsia="ko-KR" w:bidi="he-IL"/>
    </w:rPr>
  </w:style>
  <w:style w:type="paragraph" w:styleId="BodyText">
    <w:name w:val="Body Text"/>
    <w:basedOn w:val="Normal"/>
    <w:link w:val="BodyTextChar"/>
    <w:uiPriority w:val="99"/>
    <w:unhideWhenUsed/>
    <w:rsid w:val="00D75D49"/>
    <w:pPr>
      <w:spacing w:line="276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D75D49"/>
    <w:rPr>
      <w:rFonts w:asciiTheme="minorHAnsi" w:eastAsiaTheme="minorHAnsi" w:hAnsiTheme="minorHAnsi" w:cstheme="minorBidi"/>
      <w:sz w:val="22"/>
      <w:szCs w:val="22"/>
      <w:lang w:bidi="ar-SA"/>
    </w:rPr>
  </w:style>
  <w:style w:type="paragraph" w:styleId="TOC1">
    <w:name w:val="toc 1"/>
    <w:basedOn w:val="Normal"/>
    <w:next w:val="Normal"/>
    <w:autoRedefine/>
    <w:uiPriority w:val="39"/>
    <w:rsid w:val="00F40632"/>
    <w:pPr>
      <w:spacing w:after="100"/>
    </w:pPr>
  </w:style>
  <w:style w:type="character" w:styleId="SubtleReference">
    <w:name w:val="Subtle Reference"/>
    <w:basedOn w:val="DefaultParagraphFont"/>
    <w:uiPriority w:val="31"/>
    <w:rsid w:val="00A7058A"/>
    <w:rPr>
      <w:smallCaps/>
      <w:color w:val="C0504D" w:themeColor="accent2"/>
      <w:u w:val="single"/>
    </w:rPr>
  </w:style>
  <w:style w:type="paragraph" w:styleId="TOC2">
    <w:name w:val="toc 2"/>
    <w:basedOn w:val="Normal"/>
    <w:next w:val="Normal"/>
    <w:autoRedefine/>
    <w:uiPriority w:val="39"/>
    <w:rsid w:val="00A97DD2"/>
    <w:pPr>
      <w:spacing w:after="100"/>
      <w:ind w:left="190"/>
    </w:pPr>
  </w:style>
  <w:style w:type="character" w:customStyle="1" w:styleId="AuthorReviewChar">
    <w:name w:val="AuthorReview Char"/>
    <w:basedOn w:val="DefaultParagraphFont"/>
    <w:link w:val="AuthorReview"/>
    <w:rsid w:val="00A97DD2"/>
    <w:rPr>
      <w:rFonts w:ascii="Palatino Linotype" w:hAnsi="Palatino Linotype"/>
      <w:sz w:val="19"/>
      <w:lang w:bidi="ar-SA"/>
    </w:rPr>
  </w:style>
  <w:style w:type="character" w:customStyle="1" w:styleId="TitleReviewChar">
    <w:name w:val="TitleReview Char"/>
    <w:basedOn w:val="AuthorReviewChar"/>
    <w:link w:val="TitleReview"/>
    <w:rsid w:val="00A97DD2"/>
    <w:rPr>
      <w:rFonts w:ascii="Palatino Linotype" w:hAnsi="Palatino Linotype"/>
      <w:sz w:val="19"/>
      <w:lang w:bidi="ar-SA"/>
    </w:rPr>
  </w:style>
  <w:style w:type="character" w:customStyle="1" w:styleId="3-SubtitleLevel1Char">
    <w:name w:val="3 - Subtitle Level 1 Char"/>
    <w:basedOn w:val="TitleReviewChar"/>
    <w:link w:val="3-SubtitleLevel1"/>
    <w:rsid w:val="00B80302"/>
    <w:rPr>
      <w:rFonts w:ascii="Bernhard Modern Std Roman" w:hAnsi="Bernhard Modern Std Roman" w:cs="Cardo"/>
      <w:b/>
      <w:bCs/>
      <w:sz w:val="26"/>
      <w:szCs w:val="28"/>
      <w:lang w:bidi="ar-SA"/>
    </w:rPr>
  </w:style>
  <w:style w:type="character" w:customStyle="1" w:styleId="AuthorNameChar">
    <w:name w:val="Author Name Char"/>
    <w:aliases w:val="DEGREE Char"/>
    <w:basedOn w:val="3-SubtitleLevel1Char"/>
    <w:link w:val="AuthorName"/>
    <w:rsid w:val="00790400"/>
    <w:rPr>
      <w:rFonts w:ascii="Palatino Linotype" w:eastAsia="Calibri" w:hAnsi="Palatino Linotype" w:cs="Palatino Linotype"/>
      <w:b w:val="0"/>
      <w:bCs w:val="0"/>
      <w:sz w:val="18"/>
      <w:szCs w:val="19"/>
      <w:lang w:eastAsia="id-ID" w:bidi="ar-SA"/>
    </w:rPr>
  </w:style>
  <w:style w:type="character" w:customStyle="1" w:styleId="SubtitleLevel2Char">
    <w:name w:val="Subtitle Level 2 Char"/>
    <w:basedOn w:val="DefaultParagraphFont"/>
    <w:link w:val="SubtitleLevel2"/>
    <w:rsid w:val="005A3A06"/>
    <w:rPr>
      <w:rFonts w:ascii="Bernhard Modern Std Roman" w:eastAsia="Calibri" w:hAnsi="Bernhard Modern Std Roman" w:cs="Palatino Linotype"/>
      <w:bCs/>
      <w:sz w:val="24"/>
      <w:szCs w:val="24"/>
      <w:lang w:eastAsia="id-ID" w:bidi="ar-SA"/>
    </w:rPr>
  </w:style>
  <w:style w:type="character" w:customStyle="1" w:styleId="Heading1Char">
    <w:name w:val="Heading 1 Char"/>
    <w:aliases w:val="JAAS Article Title Char"/>
    <w:basedOn w:val="DefaultParagraphFont"/>
    <w:link w:val="Heading1"/>
    <w:rsid w:val="00995773"/>
    <w:rPr>
      <w:rFonts w:ascii="BernhardMod BT" w:hAnsi="BernhardMod BT" w:cs="Cardo"/>
      <w:b/>
      <w:bCs/>
      <w:smallCaps/>
      <w:sz w:val="28"/>
      <w:szCs w:val="28"/>
      <w:lang w:bidi="ar-SA"/>
    </w:rPr>
  </w:style>
  <w:style w:type="paragraph" w:styleId="DocumentMap">
    <w:name w:val="Document Map"/>
    <w:basedOn w:val="Normal"/>
    <w:link w:val="DocumentMapChar"/>
    <w:semiHidden/>
    <w:unhideWhenUsed/>
    <w:rsid w:val="00292BF6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292BF6"/>
    <w:rPr>
      <w:sz w:val="24"/>
      <w:szCs w:val="24"/>
      <w:lang w:bidi="ar-SA"/>
    </w:rPr>
  </w:style>
  <w:style w:type="character" w:styleId="EndnoteReference">
    <w:name w:val="endnote reference"/>
    <w:basedOn w:val="DefaultParagraphFont"/>
    <w:unhideWhenUsed/>
    <w:rsid w:val="004A1F50"/>
    <w:rPr>
      <w:vertAlign w:val="superscript"/>
    </w:rPr>
  </w:style>
  <w:style w:type="character" w:styleId="SubtleEmphasis">
    <w:name w:val="Subtle Emphasis"/>
    <w:basedOn w:val="DefaultParagraphFont"/>
    <w:uiPriority w:val="19"/>
    <w:rsid w:val="00C95290"/>
    <w:rPr>
      <w:i/>
      <w:iCs/>
      <w:color w:val="808080" w:themeColor="text1" w:themeTint="7F"/>
    </w:rPr>
  </w:style>
  <w:style w:type="character" w:customStyle="1" w:styleId="text">
    <w:name w:val="text"/>
    <w:basedOn w:val="DefaultParagraphFont"/>
    <w:rsid w:val="00D331C3"/>
  </w:style>
  <w:style w:type="paragraph" w:styleId="NoSpacing">
    <w:name w:val="No Spacing"/>
    <w:uiPriority w:val="1"/>
    <w:rsid w:val="001A730E"/>
    <w:rPr>
      <w:rFonts w:asciiTheme="minorHAnsi" w:eastAsiaTheme="minorHAnsi" w:hAnsiTheme="minorHAnsi" w:cstheme="minorBidi"/>
      <w:sz w:val="22"/>
      <w:szCs w:val="22"/>
      <w:lang w:val="en-PH" w:bidi="ar-SA"/>
    </w:rPr>
  </w:style>
  <w:style w:type="character" w:customStyle="1" w:styleId="FooterChar">
    <w:name w:val="Footer Char"/>
    <w:basedOn w:val="DefaultParagraphFont"/>
    <w:link w:val="Footer"/>
    <w:uiPriority w:val="99"/>
    <w:rsid w:val="00972EC2"/>
    <w:rPr>
      <w:rFonts w:ascii="Palatino Linotype" w:hAnsi="Palatino Linotype" w:cs="Palatino Linotype"/>
      <w:sz w:val="19"/>
      <w:szCs w:val="19"/>
      <w:lang w:bidi="ar-SA"/>
    </w:rPr>
  </w:style>
  <w:style w:type="paragraph" w:customStyle="1" w:styleId="1-BodyText">
    <w:name w:val="1 - Body Text"/>
    <w:basedOn w:val="NormalIndent"/>
    <w:next w:val="NoSpacing"/>
    <w:qFormat/>
    <w:rsid w:val="00E07050"/>
    <w:pPr>
      <w:spacing w:before="0" w:after="0"/>
      <w:ind w:left="0" w:firstLine="289"/>
    </w:pPr>
  </w:style>
  <w:style w:type="paragraph" w:styleId="Revision">
    <w:name w:val="Revision"/>
    <w:hidden/>
    <w:uiPriority w:val="99"/>
    <w:semiHidden/>
    <w:rsid w:val="00965BAA"/>
    <w:rPr>
      <w:rFonts w:ascii="Palatino Linotype" w:hAnsi="Palatino Linotype" w:cs="Palatino Linotype"/>
      <w:sz w:val="19"/>
      <w:szCs w:val="19"/>
      <w:lang w:bidi="ar-SA"/>
    </w:rPr>
  </w:style>
  <w:style w:type="paragraph" w:customStyle="1" w:styleId="5-SBLHebrew">
    <w:name w:val="5 - SBL Hebrew"/>
    <w:basedOn w:val="Normal"/>
    <w:link w:val="5-SBLHebrewChar"/>
    <w:qFormat/>
    <w:rsid w:val="00254B89"/>
    <w:pPr>
      <w:widowControl/>
      <w:autoSpaceDE w:val="0"/>
      <w:autoSpaceDN w:val="0"/>
      <w:adjustRightInd w:val="0"/>
      <w:spacing w:before="0" w:after="0"/>
      <w:ind w:left="0"/>
      <w:jc w:val="left"/>
    </w:pPr>
    <w:rPr>
      <w:rFonts w:ascii="SBL Hebrew" w:hAnsi="SBL Hebrew" w:cs="SBL Hebrew"/>
      <w:sz w:val="22"/>
      <w:szCs w:val="22"/>
      <w:lang w:eastAsia="nb-NO" w:bidi="he-IL"/>
    </w:rPr>
  </w:style>
  <w:style w:type="character" w:customStyle="1" w:styleId="5-SBLHebrewChar">
    <w:name w:val="5 - SBL Hebrew Char"/>
    <w:link w:val="5-SBLHebrew"/>
    <w:rsid w:val="00254B89"/>
    <w:rPr>
      <w:rFonts w:ascii="SBL Hebrew" w:eastAsia="Calibri" w:hAnsi="SBL Hebrew" w:cs="SBL Hebrew"/>
      <w:sz w:val="22"/>
      <w:szCs w:val="22"/>
      <w:lang w:eastAsia="nb-NO"/>
    </w:rPr>
  </w:style>
  <w:style w:type="paragraph" w:customStyle="1" w:styleId="6-SBLGreek">
    <w:name w:val="6 - SBL Greek"/>
    <w:basedOn w:val="Normal"/>
    <w:next w:val="Normal"/>
    <w:link w:val="6-SBLGreekChar"/>
    <w:qFormat/>
    <w:rsid w:val="00254B89"/>
    <w:pPr>
      <w:widowControl/>
      <w:autoSpaceDE w:val="0"/>
      <w:autoSpaceDN w:val="0"/>
      <w:adjustRightInd w:val="0"/>
      <w:spacing w:before="0" w:after="240"/>
      <w:ind w:left="0"/>
      <w:jc w:val="left"/>
    </w:pPr>
    <w:rPr>
      <w:rFonts w:ascii="SBL Greek" w:hAnsi="SBL Greek" w:cs="Gentium"/>
      <w:sz w:val="24"/>
      <w:szCs w:val="24"/>
      <w:lang w:val="el-GR" w:eastAsia="nb-NO" w:bidi="he-IL"/>
    </w:rPr>
  </w:style>
  <w:style w:type="character" w:customStyle="1" w:styleId="6-SBLGreekChar">
    <w:name w:val="6 - SBL Greek Char"/>
    <w:basedOn w:val="DefaultParagraphFont"/>
    <w:link w:val="6-SBLGreek"/>
    <w:rsid w:val="00254B89"/>
    <w:rPr>
      <w:rFonts w:ascii="SBL Greek" w:eastAsia="Calibri" w:hAnsi="SBL Greek" w:cs="Gentium"/>
      <w:sz w:val="24"/>
      <w:szCs w:val="24"/>
      <w:lang w:val="el-GR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F7D7828-CFD7-4A4B-9AB1-8B35672A2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JAAS Article Template (25.05.23b).dotx</Template>
  <TotalTime>1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JOURNAL OF ASIA ADVENTIST SEMINARY</vt:lpstr>
    </vt:vector>
  </TitlesOfParts>
  <Company>River Plate Adventist University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JOURNAL OF ASIA ADVENTIST SEMINARY</dc:title>
  <dc:creator>Microsoft Office User</dc:creator>
  <cp:lastModifiedBy>Kenneth Bergland</cp:lastModifiedBy>
  <cp:revision>2</cp:revision>
  <cp:lastPrinted>2019-12-03T14:02:00Z</cp:lastPrinted>
  <dcterms:created xsi:type="dcterms:W3CDTF">2023-05-24T07:29:00Z</dcterms:created>
  <dcterms:modified xsi:type="dcterms:W3CDTF">2023-05-24T07:29:00Z</dcterms:modified>
</cp:coreProperties>
</file>